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4E39D" w14:textId="18131A90" w:rsidR="001A4D77" w:rsidRDefault="00E61392" w:rsidP="0010717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187563" wp14:editId="6180DBEE">
                <wp:simplePos x="0" y="0"/>
                <wp:positionH relativeFrom="column">
                  <wp:posOffset>-907727</wp:posOffset>
                </wp:positionH>
                <wp:positionV relativeFrom="paragraph">
                  <wp:posOffset>188725</wp:posOffset>
                </wp:positionV>
                <wp:extent cx="7555481" cy="0"/>
                <wp:effectExtent l="0" t="19050" r="26670" b="19050"/>
                <wp:wrapNone/>
                <wp:docPr id="1828097749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5481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accent5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3E374C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1.45pt,14.85pt" to="523.45pt,1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" strokecolor="#87c6ef [3208]" strokeweight="3pt"/>
            </w:pict>
          </mc:Fallback>
        </mc:AlternateContent>
      </w:r>
    </w:p>
    <w:p w14:paraId="28F42504" w14:textId="77777777" w:rsidR="00107176" w:rsidRDefault="00107176" w:rsidP="00107176"/>
    <w:p w14:paraId="2FB8B72D" w14:textId="77777777" w:rsidR="008A613D" w:rsidRDefault="008A613D" w:rsidP="008A613D">
      <w:pPr>
        <w:pStyle w:val="Heading1"/>
        <w:jc w:val="center"/>
      </w:pPr>
      <w:r w:rsidRPr="00CA39A7">
        <w:t>FNET Road Haulage Checklist</w:t>
      </w:r>
    </w:p>
    <w:p w14:paraId="6E9029B1" w14:textId="67332253" w:rsidR="008A613D" w:rsidRPr="00CA39A7" w:rsidRDefault="008A613D" w:rsidP="008A613D">
      <w:pPr>
        <w:pStyle w:val="Heading1"/>
        <w:jc w:val="center"/>
      </w:pPr>
      <w:r w:rsidRPr="00CA39A7">
        <w:t>Feedback</w:t>
      </w:r>
    </w:p>
    <w:p w14:paraId="380953D0" w14:textId="77777777" w:rsidR="00412EE4" w:rsidRDefault="00412EE4" w:rsidP="00412EE4"/>
    <w:p w14:paraId="58E12834" w14:textId="17A0F34E" w:rsidR="00412EE4" w:rsidRDefault="00412EE4" w:rsidP="008A613D">
      <w:pPr>
        <w:pStyle w:val="Heading4"/>
      </w:pPr>
      <w:r>
        <w:t xml:space="preserve">After piloting </w:t>
      </w:r>
      <w:r w:rsidR="008A613D">
        <w:t>the FNET Road Haulage Checklist</w:t>
      </w:r>
      <w:r>
        <w:t xml:space="preserve"> with your haulage companies, please provide some feedback </w:t>
      </w:r>
      <w:r w:rsidR="003F2263">
        <w:t xml:space="preserve">to </w:t>
      </w:r>
      <w:hyperlink r:id="rId11" w:history="1">
        <w:r w:rsidR="003F2263" w:rsidRPr="00FE096E">
          <w:rPr>
            <w:rStyle w:val="Hyperlink"/>
            <w:rFonts w:ascii="Arial" w:hAnsi="Arial"/>
            <w:sz w:val="32"/>
          </w:rPr>
          <w:t>suzanne@foodnetworkforethicaltrade.com</w:t>
        </w:r>
      </w:hyperlink>
      <w:r w:rsidR="003F2263">
        <w:t xml:space="preserve"> </w:t>
      </w:r>
    </w:p>
    <w:p w14:paraId="60DA4ADE" w14:textId="77777777" w:rsidR="00412EE4" w:rsidRDefault="00412EE4" w:rsidP="00635D8E">
      <w:pPr>
        <w:pStyle w:val="ListParagraph"/>
      </w:pPr>
      <w:r>
        <w:t>Are there any missing questions or themes?</w:t>
      </w:r>
    </w:p>
    <w:p w14:paraId="31770642" w14:textId="77777777" w:rsidR="00412EE4" w:rsidRDefault="00412EE4" w:rsidP="00635D8E">
      <w:pPr>
        <w:pStyle w:val="ListParagraph"/>
        <w:numPr>
          <w:ilvl w:val="0"/>
          <w:numId w:val="0"/>
        </w:numPr>
        <w:ind w:left="709"/>
      </w:pPr>
    </w:p>
    <w:p w14:paraId="3E37E320" w14:textId="77777777" w:rsidR="00412EE4" w:rsidRDefault="00412EE4" w:rsidP="00635D8E">
      <w:pPr>
        <w:ind w:left="349"/>
      </w:pPr>
    </w:p>
    <w:p w14:paraId="0111119B" w14:textId="77777777" w:rsidR="00412EE4" w:rsidRDefault="00412EE4" w:rsidP="00635D8E">
      <w:pPr>
        <w:pStyle w:val="ListParagraph"/>
      </w:pPr>
      <w:r>
        <w:t>Were there any areas which were difficult to complete / gather the evidence</w:t>
      </w:r>
    </w:p>
    <w:p w14:paraId="682EC729" w14:textId="77777777" w:rsidR="00412EE4" w:rsidRDefault="00412EE4" w:rsidP="00635D8E">
      <w:pPr>
        <w:pStyle w:val="ListParagraph"/>
        <w:numPr>
          <w:ilvl w:val="0"/>
          <w:numId w:val="0"/>
        </w:numPr>
        <w:ind w:left="709"/>
      </w:pPr>
    </w:p>
    <w:p w14:paraId="659B6006" w14:textId="09B3D77E" w:rsidR="00412EE4" w:rsidRDefault="00412EE4" w:rsidP="00635D8E">
      <w:pPr>
        <w:pStyle w:val="ListParagraph"/>
      </w:pPr>
      <w:r>
        <w:t>Suggested additions to</w:t>
      </w:r>
      <w:r w:rsidR="00635D8E">
        <w:t>:</w:t>
      </w:r>
    </w:p>
    <w:p w14:paraId="14BFAC89" w14:textId="77777777" w:rsidR="00412EE4" w:rsidRDefault="00412EE4" w:rsidP="00635D8E">
      <w:pPr>
        <w:pStyle w:val="ListParagraph"/>
        <w:numPr>
          <w:ilvl w:val="0"/>
          <w:numId w:val="0"/>
        </w:numPr>
        <w:ind w:left="709"/>
      </w:pPr>
    </w:p>
    <w:p w14:paraId="184ABBE5" w14:textId="77777777" w:rsidR="00412EE4" w:rsidRDefault="00412EE4" w:rsidP="00635D8E">
      <w:pPr>
        <w:pStyle w:val="ListParagraph"/>
        <w:numPr>
          <w:ilvl w:val="0"/>
          <w:numId w:val="39"/>
        </w:numPr>
      </w:pPr>
      <w:r>
        <w:t>Risk Assessments</w:t>
      </w:r>
    </w:p>
    <w:p w14:paraId="0616F58B" w14:textId="77777777" w:rsidR="00412EE4" w:rsidRDefault="00412EE4" w:rsidP="00635D8E">
      <w:pPr>
        <w:pStyle w:val="ListParagraph"/>
        <w:numPr>
          <w:ilvl w:val="0"/>
          <w:numId w:val="0"/>
        </w:numPr>
        <w:ind w:left="709"/>
      </w:pPr>
    </w:p>
    <w:p w14:paraId="39D6958F" w14:textId="77777777" w:rsidR="00412EE4" w:rsidRDefault="00412EE4" w:rsidP="00635D8E">
      <w:pPr>
        <w:pStyle w:val="ListParagraph"/>
        <w:numPr>
          <w:ilvl w:val="0"/>
          <w:numId w:val="0"/>
        </w:numPr>
        <w:ind w:left="709"/>
      </w:pPr>
    </w:p>
    <w:p w14:paraId="78347466" w14:textId="77777777" w:rsidR="00412EE4" w:rsidRDefault="00412EE4" w:rsidP="00635D8E">
      <w:pPr>
        <w:pStyle w:val="ListParagraph"/>
        <w:numPr>
          <w:ilvl w:val="0"/>
          <w:numId w:val="39"/>
        </w:numPr>
      </w:pPr>
      <w:r>
        <w:t>Operations &amp; Recruitment</w:t>
      </w:r>
    </w:p>
    <w:p w14:paraId="0F626B03" w14:textId="77777777" w:rsidR="00412EE4" w:rsidRDefault="00412EE4" w:rsidP="00635D8E">
      <w:pPr>
        <w:pStyle w:val="ListParagraph"/>
        <w:numPr>
          <w:ilvl w:val="0"/>
          <w:numId w:val="0"/>
        </w:numPr>
        <w:ind w:left="709"/>
      </w:pPr>
    </w:p>
    <w:p w14:paraId="4DB0129A" w14:textId="77777777" w:rsidR="00412EE4" w:rsidRDefault="00412EE4" w:rsidP="00635D8E">
      <w:pPr>
        <w:pStyle w:val="ListParagraph"/>
        <w:numPr>
          <w:ilvl w:val="0"/>
          <w:numId w:val="0"/>
        </w:numPr>
        <w:ind w:left="709"/>
      </w:pPr>
    </w:p>
    <w:p w14:paraId="76C686D8" w14:textId="77777777" w:rsidR="00412EE4" w:rsidRDefault="00412EE4" w:rsidP="00635D8E">
      <w:pPr>
        <w:pStyle w:val="ListParagraph"/>
        <w:numPr>
          <w:ilvl w:val="0"/>
          <w:numId w:val="39"/>
        </w:numPr>
      </w:pPr>
      <w:r>
        <w:t>Employment</w:t>
      </w:r>
    </w:p>
    <w:p w14:paraId="392FF1B3" w14:textId="77777777" w:rsidR="00412EE4" w:rsidRDefault="00412EE4" w:rsidP="00635D8E">
      <w:pPr>
        <w:pStyle w:val="ListParagraph"/>
        <w:numPr>
          <w:ilvl w:val="0"/>
          <w:numId w:val="0"/>
        </w:numPr>
        <w:ind w:left="709"/>
      </w:pPr>
    </w:p>
    <w:p w14:paraId="7F5822C9" w14:textId="77777777" w:rsidR="00412EE4" w:rsidRDefault="00412EE4" w:rsidP="00635D8E">
      <w:pPr>
        <w:pStyle w:val="ListParagraph"/>
        <w:numPr>
          <w:ilvl w:val="0"/>
          <w:numId w:val="0"/>
        </w:numPr>
        <w:ind w:left="709"/>
      </w:pPr>
    </w:p>
    <w:p w14:paraId="733B7326" w14:textId="77777777" w:rsidR="00412EE4" w:rsidRDefault="00412EE4" w:rsidP="00635D8E">
      <w:pPr>
        <w:pStyle w:val="ListParagraph"/>
        <w:numPr>
          <w:ilvl w:val="0"/>
          <w:numId w:val="39"/>
        </w:numPr>
      </w:pPr>
      <w:r>
        <w:t>Health, Safety &amp; Well-being</w:t>
      </w:r>
    </w:p>
    <w:p w14:paraId="4ABD7C01" w14:textId="77777777" w:rsidR="00412EE4" w:rsidRDefault="00412EE4" w:rsidP="00635D8E">
      <w:pPr>
        <w:pStyle w:val="ListParagraph"/>
        <w:numPr>
          <w:ilvl w:val="0"/>
          <w:numId w:val="0"/>
        </w:numPr>
        <w:ind w:left="709"/>
      </w:pPr>
    </w:p>
    <w:p w14:paraId="624B0E4C" w14:textId="77777777" w:rsidR="00412EE4" w:rsidRDefault="00412EE4" w:rsidP="00635D8E">
      <w:pPr>
        <w:pStyle w:val="ListParagraph"/>
        <w:numPr>
          <w:ilvl w:val="0"/>
          <w:numId w:val="0"/>
        </w:numPr>
        <w:ind w:left="709"/>
      </w:pPr>
    </w:p>
    <w:p w14:paraId="46EE0170" w14:textId="77777777" w:rsidR="00635D8E" w:rsidRDefault="00635D8E" w:rsidP="00635D8E">
      <w:pPr>
        <w:pStyle w:val="ListParagraph"/>
        <w:numPr>
          <w:ilvl w:val="0"/>
          <w:numId w:val="0"/>
        </w:numPr>
        <w:ind w:left="709"/>
      </w:pPr>
    </w:p>
    <w:p w14:paraId="747074F0" w14:textId="77777777" w:rsidR="00412EE4" w:rsidRDefault="00412EE4" w:rsidP="00635D8E">
      <w:pPr>
        <w:pStyle w:val="ListParagraph"/>
      </w:pPr>
      <w:r>
        <w:t>Overall thoughts on the checklist</w:t>
      </w:r>
    </w:p>
    <w:p w14:paraId="6DA8ED87" w14:textId="2E80C4FD" w:rsidR="00721A24" w:rsidRDefault="00721A24" w:rsidP="00412EE4">
      <w:pPr>
        <w:pStyle w:val="ListParagraph"/>
        <w:numPr>
          <w:ilvl w:val="0"/>
          <w:numId w:val="0"/>
        </w:numPr>
        <w:ind w:left="709"/>
      </w:pPr>
    </w:p>
    <w:sectPr w:rsidR="00721A24" w:rsidSect="00B82F00">
      <w:footerReference w:type="default" r:id="rId12"/>
      <w:headerReference w:type="first" r:id="rId13"/>
      <w:footerReference w:type="first" r:id="rId14"/>
      <w:pgSz w:w="11906" w:h="16838"/>
      <w:pgMar w:top="1418" w:right="1440" w:bottom="1440" w:left="1440" w:header="0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C0C143" w14:textId="77777777" w:rsidR="008417D3" w:rsidRDefault="008417D3" w:rsidP="00F76D93">
      <w:r>
        <w:separator/>
      </w:r>
    </w:p>
  </w:endnote>
  <w:endnote w:type="continuationSeparator" w:id="0">
    <w:p w14:paraId="10E8A9B0" w14:textId="77777777" w:rsidR="008417D3" w:rsidRDefault="008417D3" w:rsidP="00F76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ter">
    <w:altName w:val="Calibri"/>
    <w:charset w:val="00"/>
    <w:family w:val="swiss"/>
    <w:pitch w:val="variable"/>
    <w:sig w:usb0="E00002FF" w:usb1="1200A1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A85A9D" w14:textId="22EAD842" w:rsidR="007005C0" w:rsidRPr="009C3148" w:rsidRDefault="009C3148" w:rsidP="009C3148">
    <w:pPr>
      <w:pStyle w:val="Footer"/>
      <w:tabs>
        <w:tab w:val="clear" w:pos="9026"/>
        <w:tab w:val="right" w:pos="11070"/>
      </w:tabs>
      <w:ind w:right="836"/>
      <w:jc w:val="both"/>
      <w:rPr>
        <w:color w:val="F58720"/>
        <w:sz w:val="20"/>
        <w:szCs w:val="20"/>
      </w:rPr>
    </w:pPr>
    <w:hyperlink r:id="rId1" w:history="1">
      <w:r w:rsidRPr="00E74EE4">
        <w:rPr>
          <w:rStyle w:val="Hyperlink"/>
          <w:color w:val="2DB0FE"/>
          <w:sz w:val="20"/>
          <w:szCs w:val="20"/>
          <w:u w:val="none"/>
        </w:rPr>
        <w:t>www.</w:t>
      </w:r>
    </w:hyperlink>
    <w:r w:rsidR="00E74EE4" w:rsidRPr="00E74EE4">
      <w:rPr>
        <w:rStyle w:val="Hyperlink"/>
        <w:color w:val="2DB0FE"/>
        <w:sz w:val="20"/>
        <w:szCs w:val="20"/>
        <w:u w:val="none"/>
      </w:rPr>
      <w:t>foodnetworkforethicaltrade.com</w:t>
    </w:r>
    <w:r w:rsidRPr="003D3D0D">
      <w:rPr>
        <w:color w:val="F58720"/>
        <w:sz w:val="20"/>
        <w:szCs w:val="20"/>
      </w:rPr>
      <w:tab/>
    </w:r>
    <w:r w:rsidRPr="003D3D0D">
      <w:rPr>
        <w:color w:val="F58720"/>
        <w:sz w:val="20"/>
        <w:szCs w:val="20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FF99D" w14:textId="53B383ED" w:rsidR="00911C28" w:rsidRPr="00E74EE4" w:rsidRDefault="00E74EE4" w:rsidP="00E74EE4">
    <w:pPr>
      <w:pStyle w:val="Footer"/>
      <w:tabs>
        <w:tab w:val="clear" w:pos="9026"/>
        <w:tab w:val="right" w:pos="11070"/>
      </w:tabs>
      <w:ind w:right="836"/>
      <w:jc w:val="both"/>
      <w:rPr>
        <w:color w:val="F58720"/>
        <w:sz w:val="20"/>
        <w:szCs w:val="20"/>
      </w:rPr>
    </w:pPr>
    <w:hyperlink r:id="rId1" w:history="1">
      <w:r w:rsidRPr="00E74EE4">
        <w:rPr>
          <w:rStyle w:val="Hyperlink"/>
          <w:color w:val="2DB0FE"/>
          <w:sz w:val="20"/>
          <w:szCs w:val="20"/>
          <w:u w:val="none"/>
        </w:rPr>
        <w:t>www.</w:t>
      </w:r>
    </w:hyperlink>
    <w:r w:rsidRPr="00E74EE4">
      <w:rPr>
        <w:rStyle w:val="Hyperlink"/>
        <w:color w:val="2DB0FE"/>
        <w:sz w:val="20"/>
        <w:szCs w:val="20"/>
        <w:u w:val="none"/>
      </w:rPr>
      <w:t>foodnetworkforethicaltrade.com</w:t>
    </w:r>
    <w:r w:rsidRPr="003D3D0D">
      <w:rPr>
        <w:color w:val="F58720"/>
        <w:sz w:val="20"/>
        <w:szCs w:val="20"/>
      </w:rPr>
      <w:tab/>
    </w:r>
    <w:r w:rsidRPr="003D3D0D">
      <w:rPr>
        <w:color w:val="F58720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52CCB" w14:textId="77777777" w:rsidR="008417D3" w:rsidRDefault="008417D3" w:rsidP="00F76D93">
      <w:r>
        <w:separator/>
      </w:r>
    </w:p>
  </w:footnote>
  <w:footnote w:type="continuationSeparator" w:id="0">
    <w:p w14:paraId="1D6F1F06" w14:textId="77777777" w:rsidR="008417D3" w:rsidRDefault="008417D3" w:rsidP="00F76D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6E5C3" w14:textId="4E26DF48" w:rsidR="00911C28" w:rsidRDefault="00911C28" w:rsidP="00047DE1">
    <w:pPr>
      <w:pStyle w:val="Headerstrip"/>
      <w:ind w:right="95"/>
    </w:pPr>
  </w:p>
  <w:p w14:paraId="18041795" w14:textId="700972B6" w:rsidR="00047DE1" w:rsidRDefault="00047DE1" w:rsidP="00047DE1">
    <w:pPr>
      <w:pStyle w:val="Headerstrip"/>
      <w:ind w:right="95"/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08"/>
      <w:gridCol w:w="4508"/>
    </w:tblGrid>
    <w:tr w:rsidR="00047DE1" w14:paraId="07B3DEED" w14:textId="77777777" w:rsidTr="00047DE1">
      <w:tc>
        <w:tcPr>
          <w:tcW w:w="4508" w:type="dxa"/>
          <w:vAlign w:val="center"/>
        </w:tcPr>
        <w:p w14:paraId="0C12677D" w14:textId="04C38558" w:rsidR="00047DE1" w:rsidRDefault="00E61392" w:rsidP="00E61392">
          <w:pPr>
            <w:pStyle w:val="Headerstrip"/>
            <w:tabs>
              <w:tab w:val="clear" w:pos="9026"/>
              <w:tab w:val="right" w:pos="4133"/>
            </w:tabs>
            <w:ind w:left="-102" w:right="95"/>
          </w:pPr>
          <w:r>
            <w:drawing>
              <wp:inline distT="0" distB="0" distL="0" distR="0" wp14:anchorId="7DA072AD" wp14:editId="6D4490F7">
                <wp:extent cx="2159000" cy="965200"/>
                <wp:effectExtent l="0" t="0" r="0" b="6350"/>
                <wp:docPr id="1146312109" name="Picture 1" descr="A picture containing diagram, design, clipart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46312109" name="Picture 1" descr="A picture containing diagram, design, clipart&#10;&#10;Description automatically generated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59000" cy="965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08" w:type="dxa"/>
          <w:vAlign w:val="center"/>
        </w:tcPr>
        <w:p w14:paraId="3918CE6C" w14:textId="501A9680" w:rsidR="00047DE1" w:rsidRDefault="00047DE1" w:rsidP="00047DE1">
          <w:pPr>
            <w:pStyle w:val="Headerstrip"/>
            <w:ind w:right="-21"/>
            <w:jc w:val="right"/>
          </w:pPr>
        </w:p>
      </w:tc>
    </w:tr>
  </w:tbl>
  <w:p w14:paraId="014CC814" w14:textId="2A407C18" w:rsidR="00047DE1" w:rsidRDefault="00047DE1" w:rsidP="00047DE1">
    <w:pPr>
      <w:pStyle w:val="Headerstrip"/>
      <w:ind w:right="9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E64D9"/>
    <w:multiLevelType w:val="hybridMultilevel"/>
    <w:tmpl w:val="8A1AA71C"/>
    <w:lvl w:ilvl="0" w:tplc="CBCE236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F81B02"/>
    <w:multiLevelType w:val="multilevel"/>
    <w:tmpl w:val="8B8AD1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F2E78A2"/>
    <w:multiLevelType w:val="hybridMultilevel"/>
    <w:tmpl w:val="3B5467A6"/>
    <w:lvl w:ilvl="0" w:tplc="A1467ABE">
      <w:start w:val="3"/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3" w15:restartNumberingAfterBreak="0">
    <w:nsid w:val="114A69C2"/>
    <w:multiLevelType w:val="multilevel"/>
    <w:tmpl w:val="153AA3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53384D"/>
    <w:multiLevelType w:val="hybridMultilevel"/>
    <w:tmpl w:val="1BE0BF6E"/>
    <w:lvl w:ilvl="0" w:tplc="FBAEED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670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A93333"/>
    <w:multiLevelType w:val="multilevel"/>
    <w:tmpl w:val="D5ACD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8693495"/>
    <w:multiLevelType w:val="hybridMultilevel"/>
    <w:tmpl w:val="EAA2F7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153F55"/>
    <w:multiLevelType w:val="hybridMultilevel"/>
    <w:tmpl w:val="B7C45D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311291"/>
    <w:multiLevelType w:val="hybridMultilevel"/>
    <w:tmpl w:val="CD189CCC"/>
    <w:lvl w:ilvl="0" w:tplc="06AC66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3B3F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A030C7"/>
    <w:multiLevelType w:val="hybridMultilevel"/>
    <w:tmpl w:val="01489D5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146290C"/>
    <w:multiLevelType w:val="hybridMultilevel"/>
    <w:tmpl w:val="C4A6B97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0438F7"/>
    <w:multiLevelType w:val="hybridMultilevel"/>
    <w:tmpl w:val="C204C2A8"/>
    <w:lvl w:ilvl="0" w:tplc="5A525010">
      <w:start w:val="1"/>
      <w:numFmt w:val="bullet"/>
      <w:pStyle w:val="ListParagraph"/>
      <w:lvlText w:val=""/>
      <w:lvlJc w:val="left"/>
      <w:pPr>
        <w:ind w:left="1429" w:hanging="360"/>
      </w:pPr>
      <w:rPr>
        <w:rFonts w:ascii="Symbol" w:hAnsi="Symbol" w:hint="default"/>
        <w:color w:val="FEBB48"/>
        <w:sz w:val="24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2D7927D0"/>
    <w:multiLevelType w:val="hybridMultilevel"/>
    <w:tmpl w:val="1696D0C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2C744C"/>
    <w:multiLevelType w:val="hybridMultilevel"/>
    <w:tmpl w:val="B574CC86"/>
    <w:lvl w:ilvl="0" w:tplc="CB32EB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25C55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DAEE8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C6ACC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A4C19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6F6F2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94E5D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6CEAFD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6BC3E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7C5987"/>
    <w:multiLevelType w:val="hybridMultilevel"/>
    <w:tmpl w:val="21F4D1D2"/>
    <w:lvl w:ilvl="0" w:tplc="EF16B6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58720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EA326A"/>
    <w:multiLevelType w:val="hybridMultilevel"/>
    <w:tmpl w:val="B3EAAC04"/>
    <w:lvl w:ilvl="0" w:tplc="06AC66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3B3F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820321"/>
    <w:multiLevelType w:val="hybridMultilevel"/>
    <w:tmpl w:val="61F434D6"/>
    <w:lvl w:ilvl="0" w:tplc="06AC66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3B3F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0203B8"/>
    <w:multiLevelType w:val="hybridMultilevel"/>
    <w:tmpl w:val="78B098C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447621"/>
    <w:multiLevelType w:val="hybridMultilevel"/>
    <w:tmpl w:val="D23A926E"/>
    <w:lvl w:ilvl="0" w:tplc="0D26D47C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color w:val="F58720"/>
        <w:sz w:val="24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39041C1B"/>
    <w:multiLevelType w:val="hybridMultilevel"/>
    <w:tmpl w:val="F1B8C7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BE1879"/>
    <w:multiLevelType w:val="hybridMultilevel"/>
    <w:tmpl w:val="0382100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701B71"/>
    <w:multiLevelType w:val="hybridMultilevel"/>
    <w:tmpl w:val="E1B6C90C"/>
    <w:lvl w:ilvl="0" w:tplc="523E8C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A84123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8C0CA1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12356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4C22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C3EF2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37CF8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3C8DA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15CB31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C4000B"/>
    <w:multiLevelType w:val="hybridMultilevel"/>
    <w:tmpl w:val="8E6C3F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DD34D5"/>
    <w:multiLevelType w:val="hybridMultilevel"/>
    <w:tmpl w:val="28A6B4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F8389A"/>
    <w:multiLevelType w:val="hybridMultilevel"/>
    <w:tmpl w:val="4FE68F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811CCB"/>
    <w:multiLevelType w:val="hybridMultilevel"/>
    <w:tmpl w:val="A1B081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B54EC6"/>
    <w:multiLevelType w:val="hybridMultilevel"/>
    <w:tmpl w:val="866A263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F03CF5"/>
    <w:multiLevelType w:val="hybridMultilevel"/>
    <w:tmpl w:val="5DDE7F7A"/>
    <w:lvl w:ilvl="0" w:tplc="4F7A6E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587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B71A87"/>
    <w:multiLevelType w:val="hybridMultilevel"/>
    <w:tmpl w:val="CC624E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DEE335F"/>
    <w:multiLevelType w:val="hybridMultilevel"/>
    <w:tmpl w:val="F898A7B4"/>
    <w:lvl w:ilvl="0" w:tplc="EF16B6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58720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C243E5"/>
    <w:multiLevelType w:val="hybridMultilevel"/>
    <w:tmpl w:val="E8ACB72A"/>
    <w:lvl w:ilvl="0" w:tplc="50D692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92606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60C011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B0A9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E07F8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902DB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5241F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620F6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984C2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4550F2"/>
    <w:multiLevelType w:val="hybridMultilevel"/>
    <w:tmpl w:val="8D847A08"/>
    <w:lvl w:ilvl="0" w:tplc="EF16B6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58720"/>
        <w:sz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C54070"/>
    <w:multiLevelType w:val="multilevel"/>
    <w:tmpl w:val="B6CC2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FA01FAA"/>
    <w:multiLevelType w:val="hybridMultilevel"/>
    <w:tmpl w:val="DE9A6664"/>
    <w:lvl w:ilvl="0" w:tplc="921CD3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4C422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2FE82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F00BA7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BAE1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1CC6F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8EB99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6EEE7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3CE11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2B26271"/>
    <w:multiLevelType w:val="hybridMultilevel"/>
    <w:tmpl w:val="03FAE5D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64034BD"/>
    <w:multiLevelType w:val="hybridMultilevel"/>
    <w:tmpl w:val="D5BE7A68"/>
    <w:lvl w:ilvl="0" w:tplc="0809000F">
      <w:start w:val="1"/>
      <w:numFmt w:val="decimal"/>
      <w:lvlText w:val="%1."/>
      <w:lvlJc w:val="left"/>
      <w:pPr>
        <w:ind w:left="1429" w:hanging="360"/>
      </w:pPr>
      <w:rPr>
        <w:rFonts w:hint="default"/>
        <w:color w:val="FEBB48"/>
        <w:sz w:val="24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 w15:restartNumberingAfterBreak="0">
    <w:nsid w:val="797006A6"/>
    <w:multiLevelType w:val="multilevel"/>
    <w:tmpl w:val="819CCE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E7B7648"/>
    <w:multiLevelType w:val="hybridMultilevel"/>
    <w:tmpl w:val="DEA613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F3B47DE"/>
    <w:multiLevelType w:val="hybridMultilevel"/>
    <w:tmpl w:val="67440C7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6643089">
    <w:abstractNumId w:val="0"/>
  </w:num>
  <w:num w:numId="2" w16cid:durableId="1929002090">
    <w:abstractNumId w:val="9"/>
  </w:num>
  <w:num w:numId="3" w16cid:durableId="1308586544">
    <w:abstractNumId w:val="6"/>
  </w:num>
  <w:num w:numId="4" w16cid:durableId="198398057">
    <w:abstractNumId w:val="4"/>
  </w:num>
  <w:num w:numId="5" w16cid:durableId="706417120">
    <w:abstractNumId w:val="16"/>
  </w:num>
  <w:num w:numId="6" w16cid:durableId="122819664">
    <w:abstractNumId w:val="25"/>
  </w:num>
  <w:num w:numId="7" w16cid:durableId="1573849639">
    <w:abstractNumId w:val="15"/>
  </w:num>
  <w:num w:numId="8" w16cid:durableId="2070566385">
    <w:abstractNumId w:val="7"/>
  </w:num>
  <w:num w:numId="9" w16cid:durableId="214514973">
    <w:abstractNumId w:val="8"/>
  </w:num>
  <w:num w:numId="10" w16cid:durableId="987981292">
    <w:abstractNumId w:val="27"/>
  </w:num>
  <w:num w:numId="11" w16cid:durableId="1701201840">
    <w:abstractNumId w:val="13"/>
  </w:num>
  <w:num w:numId="12" w16cid:durableId="771240170">
    <w:abstractNumId w:val="33"/>
  </w:num>
  <w:num w:numId="13" w16cid:durableId="1992059404">
    <w:abstractNumId w:val="21"/>
  </w:num>
  <w:num w:numId="14" w16cid:durableId="789788398">
    <w:abstractNumId w:val="30"/>
  </w:num>
  <w:num w:numId="15" w16cid:durableId="1093009435">
    <w:abstractNumId w:val="14"/>
  </w:num>
  <w:num w:numId="16" w16cid:durableId="1560748918">
    <w:abstractNumId w:val="29"/>
  </w:num>
  <w:num w:numId="17" w16cid:durableId="1810586147">
    <w:abstractNumId w:val="18"/>
  </w:num>
  <w:num w:numId="18" w16cid:durableId="341590248">
    <w:abstractNumId w:val="22"/>
  </w:num>
  <w:num w:numId="19" w16cid:durableId="220947000">
    <w:abstractNumId w:val="31"/>
  </w:num>
  <w:num w:numId="20" w16cid:durableId="367924069">
    <w:abstractNumId w:val="11"/>
  </w:num>
  <w:num w:numId="21" w16cid:durableId="1129587592">
    <w:abstractNumId w:val="10"/>
  </w:num>
  <w:num w:numId="22" w16cid:durableId="1559590316">
    <w:abstractNumId w:val="28"/>
  </w:num>
  <w:num w:numId="23" w16cid:durableId="156531756">
    <w:abstractNumId w:val="37"/>
  </w:num>
  <w:num w:numId="24" w16cid:durableId="1782605994">
    <w:abstractNumId w:val="19"/>
  </w:num>
  <w:num w:numId="25" w16cid:durableId="501240057">
    <w:abstractNumId w:val="36"/>
  </w:num>
  <w:num w:numId="26" w16cid:durableId="628974700">
    <w:abstractNumId w:val="5"/>
  </w:num>
  <w:num w:numId="27" w16cid:durableId="1417479776">
    <w:abstractNumId w:val="3"/>
  </w:num>
  <w:num w:numId="28" w16cid:durableId="1284650250">
    <w:abstractNumId w:val="32"/>
  </w:num>
  <w:num w:numId="29" w16cid:durableId="61606470">
    <w:abstractNumId w:val="1"/>
  </w:num>
  <w:num w:numId="30" w16cid:durableId="1255089187">
    <w:abstractNumId w:val="2"/>
  </w:num>
  <w:num w:numId="31" w16cid:durableId="2046444292">
    <w:abstractNumId w:val="17"/>
  </w:num>
  <w:num w:numId="32" w16cid:durableId="2089377916">
    <w:abstractNumId w:val="23"/>
  </w:num>
  <w:num w:numId="33" w16cid:durableId="941883611">
    <w:abstractNumId w:val="20"/>
  </w:num>
  <w:num w:numId="34" w16cid:durableId="1917007729">
    <w:abstractNumId w:val="38"/>
  </w:num>
  <w:num w:numId="35" w16cid:durableId="770323155">
    <w:abstractNumId w:val="12"/>
  </w:num>
  <w:num w:numId="36" w16cid:durableId="521630537">
    <w:abstractNumId w:val="34"/>
  </w:num>
  <w:num w:numId="37" w16cid:durableId="2100757418">
    <w:abstractNumId w:val="24"/>
  </w:num>
  <w:num w:numId="38" w16cid:durableId="428165553">
    <w:abstractNumId w:val="26"/>
  </w:num>
  <w:num w:numId="39" w16cid:durableId="1933080359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22E1"/>
    <w:rsid w:val="0000047A"/>
    <w:rsid w:val="00000634"/>
    <w:rsid w:val="00017992"/>
    <w:rsid w:val="000346AD"/>
    <w:rsid w:val="00047DE1"/>
    <w:rsid w:val="000B16C7"/>
    <w:rsid w:val="000C2F92"/>
    <w:rsid w:val="000F0545"/>
    <w:rsid w:val="000F108D"/>
    <w:rsid w:val="000F5595"/>
    <w:rsid w:val="00107176"/>
    <w:rsid w:val="00140018"/>
    <w:rsid w:val="0014366C"/>
    <w:rsid w:val="00152859"/>
    <w:rsid w:val="001546B9"/>
    <w:rsid w:val="00160EB6"/>
    <w:rsid w:val="00175692"/>
    <w:rsid w:val="00180D46"/>
    <w:rsid w:val="001876B3"/>
    <w:rsid w:val="001A1994"/>
    <w:rsid w:val="001A4D77"/>
    <w:rsid w:val="001C0F23"/>
    <w:rsid w:val="001D2122"/>
    <w:rsid w:val="001D6FC5"/>
    <w:rsid w:val="001E3F91"/>
    <w:rsid w:val="001F1A0F"/>
    <w:rsid w:val="001F2AE0"/>
    <w:rsid w:val="00230DA4"/>
    <w:rsid w:val="00234822"/>
    <w:rsid w:val="00237AB1"/>
    <w:rsid w:val="00240ACE"/>
    <w:rsid w:val="00264517"/>
    <w:rsid w:val="00275F37"/>
    <w:rsid w:val="002771E0"/>
    <w:rsid w:val="002C34DD"/>
    <w:rsid w:val="002D6F30"/>
    <w:rsid w:val="002E2657"/>
    <w:rsid w:val="002E4B48"/>
    <w:rsid w:val="00311554"/>
    <w:rsid w:val="00315247"/>
    <w:rsid w:val="00350976"/>
    <w:rsid w:val="00367F54"/>
    <w:rsid w:val="003912DC"/>
    <w:rsid w:val="00395A02"/>
    <w:rsid w:val="003C0E36"/>
    <w:rsid w:val="003D3D0D"/>
    <w:rsid w:val="003F0AC1"/>
    <w:rsid w:val="003F2263"/>
    <w:rsid w:val="00412EE4"/>
    <w:rsid w:val="004441A8"/>
    <w:rsid w:val="00452C5C"/>
    <w:rsid w:val="004576B7"/>
    <w:rsid w:val="0047645F"/>
    <w:rsid w:val="00483E83"/>
    <w:rsid w:val="0049078D"/>
    <w:rsid w:val="004B625D"/>
    <w:rsid w:val="004C6079"/>
    <w:rsid w:val="004D01B5"/>
    <w:rsid w:val="004E62DF"/>
    <w:rsid w:val="005073F7"/>
    <w:rsid w:val="00523A1A"/>
    <w:rsid w:val="00524373"/>
    <w:rsid w:val="00524CFC"/>
    <w:rsid w:val="00536013"/>
    <w:rsid w:val="005408FB"/>
    <w:rsid w:val="005554AD"/>
    <w:rsid w:val="00571EAE"/>
    <w:rsid w:val="00586C93"/>
    <w:rsid w:val="005A4BE6"/>
    <w:rsid w:val="005B5E44"/>
    <w:rsid w:val="005C11B7"/>
    <w:rsid w:val="005C2F6B"/>
    <w:rsid w:val="005C7A30"/>
    <w:rsid w:val="005F6D95"/>
    <w:rsid w:val="00614023"/>
    <w:rsid w:val="006168EF"/>
    <w:rsid w:val="00617C3B"/>
    <w:rsid w:val="006214F9"/>
    <w:rsid w:val="00623493"/>
    <w:rsid w:val="00635D8E"/>
    <w:rsid w:val="006500F6"/>
    <w:rsid w:val="00673E09"/>
    <w:rsid w:val="00676944"/>
    <w:rsid w:val="006851C3"/>
    <w:rsid w:val="006A3380"/>
    <w:rsid w:val="006D3DC3"/>
    <w:rsid w:val="006E45B6"/>
    <w:rsid w:val="007005C0"/>
    <w:rsid w:val="00720FB4"/>
    <w:rsid w:val="00721A24"/>
    <w:rsid w:val="00726C40"/>
    <w:rsid w:val="00753558"/>
    <w:rsid w:val="007717C0"/>
    <w:rsid w:val="007A0D0C"/>
    <w:rsid w:val="007A20C8"/>
    <w:rsid w:val="007B4A13"/>
    <w:rsid w:val="007C27FF"/>
    <w:rsid w:val="007E1ACD"/>
    <w:rsid w:val="00810A4A"/>
    <w:rsid w:val="00814348"/>
    <w:rsid w:val="00820332"/>
    <w:rsid w:val="0082302E"/>
    <w:rsid w:val="00836D9B"/>
    <w:rsid w:val="0084087F"/>
    <w:rsid w:val="008417D3"/>
    <w:rsid w:val="008628CC"/>
    <w:rsid w:val="008665DA"/>
    <w:rsid w:val="00887846"/>
    <w:rsid w:val="008A613D"/>
    <w:rsid w:val="008E106F"/>
    <w:rsid w:val="00911C28"/>
    <w:rsid w:val="00974119"/>
    <w:rsid w:val="009751B4"/>
    <w:rsid w:val="00980E98"/>
    <w:rsid w:val="00992B0A"/>
    <w:rsid w:val="00995C8B"/>
    <w:rsid w:val="009A5DC4"/>
    <w:rsid w:val="009C2987"/>
    <w:rsid w:val="009C3148"/>
    <w:rsid w:val="009D0CCC"/>
    <w:rsid w:val="00A0728E"/>
    <w:rsid w:val="00A13A7B"/>
    <w:rsid w:val="00A15B51"/>
    <w:rsid w:val="00A322E1"/>
    <w:rsid w:val="00A36C88"/>
    <w:rsid w:val="00A4409A"/>
    <w:rsid w:val="00A50CEE"/>
    <w:rsid w:val="00A6263F"/>
    <w:rsid w:val="00A65BDA"/>
    <w:rsid w:val="00A81C9A"/>
    <w:rsid w:val="00A97B09"/>
    <w:rsid w:val="00AA67D9"/>
    <w:rsid w:val="00AB02DB"/>
    <w:rsid w:val="00AC5838"/>
    <w:rsid w:val="00AD4CA8"/>
    <w:rsid w:val="00AE0876"/>
    <w:rsid w:val="00AF122D"/>
    <w:rsid w:val="00B04E5A"/>
    <w:rsid w:val="00B06D24"/>
    <w:rsid w:val="00B16F0A"/>
    <w:rsid w:val="00B3561D"/>
    <w:rsid w:val="00B53E44"/>
    <w:rsid w:val="00B55E07"/>
    <w:rsid w:val="00B64A59"/>
    <w:rsid w:val="00B64CF9"/>
    <w:rsid w:val="00B6502E"/>
    <w:rsid w:val="00B82F00"/>
    <w:rsid w:val="00B90C47"/>
    <w:rsid w:val="00BA1F1E"/>
    <w:rsid w:val="00BA5688"/>
    <w:rsid w:val="00BB0750"/>
    <w:rsid w:val="00BC3610"/>
    <w:rsid w:val="00BD3E7F"/>
    <w:rsid w:val="00BE4EDA"/>
    <w:rsid w:val="00BF1C7A"/>
    <w:rsid w:val="00C16458"/>
    <w:rsid w:val="00C263E4"/>
    <w:rsid w:val="00C43202"/>
    <w:rsid w:val="00C50A7D"/>
    <w:rsid w:val="00C6013B"/>
    <w:rsid w:val="00C762EC"/>
    <w:rsid w:val="00C8137D"/>
    <w:rsid w:val="00CB116E"/>
    <w:rsid w:val="00CB5232"/>
    <w:rsid w:val="00CF1AF5"/>
    <w:rsid w:val="00D10C0B"/>
    <w:rsid w:val="00D1446E"/>
    <w:rsid w:val="00D16070"/>
    <w:rsid w:val="00D175F8"/>
    <w:rsid w:val="00D17D90"/>
    <w:rsid w:val="00D26AA8"/>
    <w:rsid w:val="00D30410"/>
    <w:rsid w:val="00D452DE"/>
    <w:rsid w:val="00D839E8"/>
    <w:rsid w:val="00DB10DF"/>
    <w:rsid w:val="00DB4A97"/>
    <w:rsid w:val="00DC07FC"/>
    <w:rsid w:val="00DC2162"/>
    <w:rsid w:val="00DC6307"/>
    <w:rsid w:val="00DE0B7F"/>
    <w:rsid w:val="00DE1160"/>
    <w:rsid w:val="00E54B72"/>
    <w:rsid w:val="00E61392"/>
    <w:rsid w:val="00E64A92"/>
    <w:rsid w:val="00E74EE4"/>
    <w:rsid w:val="00E7573B"/>
    <w:rsid w:val="00E778E8"/>
    <w:rsid w:val="00E81331"/>
    <w:rsid w:val="00E81B0D"/>
    <w:rsid w:val="00E86E3D"/>
    <w:rsid w:val="00E914A6"/>
    <w:rsid w:val="00E93E88"/>
    <w:rsid w:val="00EA63CF"/>
    <w:rsid w:val="00ED0428"/>
    <w:rsid w:val="00F03605"/>
    <w:rsid w:val="00F231AC"/>
    <w:rsid w:val="00F4677F"/>
    <w:rsid w:val="00F72141"/>
    <w:rsid w:val="00F74A48"/>
    <w:rsid w:val="00F76D93"/>
    <w:rsid w:val="00FA0126"/>
    <w:rsid w:val="00FA4064"/>
    <w:rsid w:val="00FC0818"/>
    <w:rsid w:val="00FE6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2ED4DB"/>
  <w15:docId w15:val="{DC4EA90A-A43A-4C7F-A9C7-17E1D3951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01B5"/>
    <w:pPr>
      <w:spacing w:after="160" w:line="288" w:lineRule="auto"/>
    </w:pPr>
    <w:rPr>
      <w:rFonts w:ascii="Arial" w:eastAsia="Calibri" w:hAnsi="Arial"/>
      <w:color w:val="000000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01B5"/>
    <w:pPr>
      <w:spacing w:after="240" w:line="240" w:lineRule="auto"/>
      <w:outlineLvl w:val="0"/>
    </w:pPr>
    <w:rPr>
      <w:rFonts w:cs="Arial"/>
      <w:b/>
      <w:bCs/>
      <w:sz w:val="48"/>
      <w:szCs w:val="48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4D01B5"/>
    <w:pPr>
      <w:spacing w:before="240"/>
      <w:outlineLvl w:val="1"/>
    </w:pPr>
    <w:rPr>
      <w:color w:val="2DB0FE"/>
      <w:sz w:val="40"/>
      <w:szCs w:val="40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4D01B5"/>
    <w:pPr>
      <w:outlineLvl w:val="2"/>
    </w:pPr>
    <w:rPr>
      <w:color w:val="99E065"/>
    </w:rPr>
  </w:style>
  <w:style w:type="paragraph" w:styleId="Heading4">
    <w:name w:val="heading 4"/>
    <w:basedOn w:val="Heading3"/>
    <w:next w:val="Normal"/>
    <w:link w:val="Heading4Char"/>
    <w:uiPriority w:val="9"/>
    <w:unhideWhenUsed/>
    <w:qFormat/>
    <w:rsid w:val="004D01B5"/>
    <w:pPr>
      <w:outlineLvl w:val="3"/>
    </w:pPr>
    <w:rPr>
      <w:color w:val="FF5B59"/>
      <w:sz w:val="32"/>
      <w:szCs w:val="3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576B7"/>
    <w:pPr>
      <w:keepNext/>
      <w:keepLines/>
      <w:spacing w:before="40" w:after="0"/>
      <w:outlineLvl w:val="4"/>
    </w:pPr>
    <w:rPr>
      <w:rFonts w:eastAsiaTheme="majorEastAsia" w:cstheme="majorBidi"/>
      <w:b/>
      <w:color w:val="211B0F" w:themeColor="background1" w:themeShade="1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ullet points"/>
    <w:basedOn w:val="Normal"/>
    <w:uiPriority w:val="34"/>
    <w:qFormat/>
    <w:rsid w:val="004D01B5"/>
    <w:pPr>
      <w:numPr>
        <w:numId w:val="20"/>
      </w:numPr>
      <w:spacing w:before="80"/>
      <w:ind w:left="709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86E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6E3D"/>
  </w:style>
  <w:style w:type="paragraph" w:styleId="Footer">
    <w:name w:val="footer"/>
    <w:basedOn w:val="Normal"/>
    <w:link w:val="FooterChar"/>
    <w:uiPriority w:val="99"/>
    <w:unhideWhenUsed/>
    <w:rsid w:val="00E86E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6E3D"/>
  </w:style>
  <w:style w:type="paragraph" w:styleId="BalloonText">
    <w:name w:val="Balloon Text"/>
    <w:basedOn w:val="Normal"/>
    <w:link w:val="BalloonTextChar"/>
    <w:uiPriority w:val="99"/>
    <w:semiHidden/>
    <w:unhideWhenUsed/>
    <w:rsid w:val="00237A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7AB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237A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D01B5"/>
    <w:rPr>
      <w:rFonts w:ascii="Inter" w:hAnsi="Inter"/>
      <w:color w:val="auto"/>
      <w:sz w:val="22"/>
      <w:u w:val="thick" w:color="FEBB48"/>
    </w:rPr>
  </w:style>
  <w:style w:type="character" w:customStyle="1" w:styleId="Heading1Char">
    <w:name w:val="Heading 1 Char"/>
    <w:basedOn w:val="DefaultParagraphFont"/>
    <w:link w:val="Heading1"/>
    <w:uiPriority w:val="9"/>
    <w:rsid w:val="004D01B5"/>
    <w:rPr>
      <w:rFonts w:ascii="Arial" w:eastAsia="Calibri" w:hAnsi="Arial" w:cs="Arial"/>
      <w:b/>
      <w:bCs/>
      <w:color w:val="000000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4D01B5"/>
    <w:rPr>
      <w:rFonts w:ascii="Arial" w:eastAsia="Calibri" w:hAnsi="Arial" w:cs="Arial"/>
      <w:b/>
      <w:bCs/>
      <w:color w:val="2DB0FE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rsid w:val="004D01B5"/>
    <w:rPr>
      <w:rFonts w:ascii="Arial" w:eastAsia="Calibri" w:hAnsi="Arial" w:cs="Arial"/>
      <w:b/>
      <w:bCs/>
      <w:color w:val="99E065"/>
      <w:sz w:val="40"/>
      <w:szCs w:val="40"/>
    </w:rPr>
  </w:style>
  <w:style w:type="paragraph" w:customStyle="1" w:styleId="Headerstrip">
    <w:name w:val="Header strip"/>
    <w:basedOn w:val="Header"/>
    <w:link w:val="HeaderstripChar"/>
    <w:rsid w:val="00F76D93"/>
    <w:rPr>
      <w:noProof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4D01B5"/>
    <w:rPr>
      <w:rFonts w:ascii="Arial" w:eastAsia="Calibri" w:hAnsi="Arial" w:cs="Arial"/>
      <w:b/>
      <w:bCs/>
      <w:color w:val="FF5B59"/>
      <w:sz w:val="32"/>
      <w:szCs w:val="32"/>
    </w:rPr>
  </w:style>
  <w:style w:type="character" w:customStyle="1" w:styleId="HeaderstripChar">
    <w:name w:val="Header strip Char"/>
    <w:basedOn w:val="HeaderChar"/>
    <w:link w:val="Headerstrip"/>
    <w:rsid w:val="00F76D93"/>
    <w:rPr>
      <w:rFonts w:ascii="Inter" w:eastAsia="Calibri" w:hAnsi="Inter"/>
      <w:noProof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408FB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4576B7"/>
    <w:rPr>
      <w:rFonts w:ascii="Inter" w:eastAsiaTheme="majorEastAsia" w:hAnsi="Inter" w:cstheme="majorBidi"/>
      <w:b/>
      <w:color w:val="211B0F" w:themeColor="background1" w:themeShade="1A"/>
    </w:rPr>
  </w:style>
  <w:style w:type="character" w:styleId="SubtleEmphasis">
    <w:name w:val="Subtle Emphasis"/>
    <w:basedOn w:val="DefaultParagraphFont"/>
    <w:uiPriority w:val="19"/>
    <w:rsid w:val="00524CFC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rsid w:val="00524CFC"/>
    <w:rPr>
      <w:i/>
      <w:iCs/>
    </w:rPr>
  </w:style>
  <w:style w:type="paragraph" w:styleId="Title">
    <w:name w:val="Title"/>
    <w:basedOn w:val="Normal"/>
    <w:next w:val="Normal"/>
    <w:link w:val="TitleChar"/>
    <w:uiPriority w:val="10"/>
    <w:rsid w:val="00524CFC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4C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paragraph">
    <w:name w:val="paragraph"/>
    <w:basedOn w:val="Normal"/>
    <w:rsid w:val="00B55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Cs w:val="24"/>
      <w:lang w:eastAsia="en-GB"/>
    </w:rPr>
  </w:style>
  <w:style w:type="character" w:customStyle="1" w:styleId="normaltextrun">
    <w:name w:val="normaltextrun"/>
    <w:basedOn w:val="DefaultParagraphFont"/>
    <w:rsid w:val="00B55E07"/>
  </w:style>
  <w:style w:type="character" w:customStyle="1" w:styleId="eop">
    <w:name w:val="eop"/>
    <w:basedOn w:val="DefaultParagraphFont"/>
    <w:rsid w:val="00B55E07"/>
  </w:style>
  <w:style w:type="paragraph" w:customStyle="1" w:styleId="BoxedParagraph">
    <w:name w:val="Boxed Paragraph"/>
    <w:basedOn w:val="Normal"/>
    <w:next w:val="Normal"/>
    <w:link w:val="BoxedParagraphChar"/>
    <w:qFormat/>
    <w:rsid w:val="004D01B5"/>
    <w:pPr>
      <w:framePr w:vSpace="198" w:wrap="notBeside" w:vAnchor="text" w:hAnchor="text" w:y="1"/>
      <w:pBdr>
        <w:top w:val="single" w:sz="12" w:space="5" w:color="FEBB48"/>
        <w:left w:val="single" w:sz="12" w:space="5" w:color="FEBB48"/>
        <w:bottom w:val="single" w:sz="12" w:space="2" w:color="FEBB48"/>
        <w:right w:val="single" w:sz="12" w:space="5" w:color="FEBB48"/>
      </w:pBdr>
      <w:spacing w:after="0"/>
    </w:pPr>
  </w:style>
  <w:style w:type="paragraph" w:customStyle="1" w:styleId="BoxedBlueParagraph">
    <w:name w:val="Boxed Blue Paragraph"/>
    <w:basedOn w:val="BoxedParagraph"/>
    <w:link w:val="BoxedBlueParagraphChar"/>
    <w:qFormat/>
    <w:rsid w:val="004D01B5"/>
    <w:pPr>
      <w:framePr w:wrap="notBeside"/>
      <w:pBdr>
        <w:top w:val="single" w:sz="18" w:space="5" w:color="2DB0FE"/>
        <w:left w:val="single" w:sz="18" w:space="5" w:color="2DB0FE"/>
        <w:bottom w:val="single" w:sz="18" w:space="2" w:color="2DB0FE"/>
        <w:right w:val="single" w:sz="18" w:space="5" w:color="2DB0FE"/>
      </w:pBdr>
      <w:shd w:val="clear" w:color="auto" w:fill="E4F4FE"/>
    </w:pPr>
    <w:rPr>
      <w:bCs/>
    </w:rPr>
  </w:style>
  <w:style w:type="character" w:customStyle="1" w:styleId="BoxedParagraphChar">
    <w:name w:val="Boxed Paragraph Char"/>
    <w:basedOn w:val="DefaultParagraphFont"/>
    <w:link w:val="BoxedParagraph"/>
    <w:rsid w:val="004D01B5"/>
    <w:rPr>
      <w:rFonts w:ascii="Inter" w:eastAsia="Calibri" w:hAnsi="Inter"/>
      <w:color w:val="000000"/>
    </w:rPr>
  </w:style>
  <w:style w:type="character" w:customStyle="1" w:styleId="BoxedBlueParagraphChar">
    <w:name w:val="Boxed Blue Paragraph Char"/>
    <w:basedOn w:val="BoxedParagraphChar"/>
    <w:link w:val="BoxedBlueParagraph"/>
    <w:rsid w:val="004D01B5"/>
    <w:rPr>
      <w:rFonts w:ascii="Inter" w:eastAsia="Calibri" w:hAnsi="Inter"/>
      <w:bCs/>
      <w:color w:val="000000"/>
      <w:shd w:val="clear" w:color="auto" w:fill="E4F4FE"/>
    </w:rPr>
  </w:style>
  <w:style w:type="table" w:customStyle="1" w:styleId="SustainTable">
    <w:name w:val="Sustain Table"/>
    <w:basedOn w:val="TableNormal"/>
    <w:next w:val="TableGrid"/>
    <w:uiPriority w:val="39"/>
    <w:rsid w:val="00B06D24"/>
    <w:pPr>
      <w:spacing w:after="0" w:line="240" w:lineRule="auto"/>
    </w:pPr>
    <w:tblPr>
      <w:tblStyleRowBandSize w:val="1"/>
      <w:tblBorders>
        <w:top w:val="single" w:sz="4" w:space="0" w:color="F58720" w:themeColor="background2"/>
        <w:left w:val="single" w:sz="4" w:space="0" w:color="F58720" w:themeColor="background2"/>
        <w:bottom w:val="single" w:sz="4" w:space="0" w:color="F58720" w:themeColor="background2"/>
        <w:right w:val="single" w:sz="4" w:space="0" w:color="F58720" w:themeColor="background2"/>
        <w:insideH w:val="single" w:sz="4" w:space="0" w:color="F58720" w:themeColor="background2"/>
        <w:insideV w:val="single" w:sz="4" w:space="0" w:color="F58720" w:themeColor="background2"/>
      </w:tblBorders>
      <w:tblCellMar>
        <w:top w:w="108" w:type="dxa"/>
      </w:tblCellMar>
    </w:tblPr>
    <w:tcPr>
      <w:shd w:val="clear" w:color="auto" w:fill="auto"/>
    </w:tcPr>
    <w:tblStylePr w:type="firstRow">
      <w:rPr>
        <w:b/>
      </w:rPr>
      <w:tblPr/>
      <w:tcPr>
        <w:shd w:val="clear" w:color="auto" w:fill="F4F0E7" w:themeFill="background1"/>
      </w:tcPr>
    </w:tblStylePr>
    <w:tblStylePr w:type="band2Horz">
      <w:tblPr/>
      <w:tcPr>
        <w:shd w:val="clear" w:color="auto" w:fill="FEFDFC"/>
      </w:tcPr>
    </w:tblStylePr>
  </w:style>
  <w:style w:type="character" w:customStyle="1" w:styleId="FNETTableTextChar">
    <w:name w:val="FNET Table Text Char"/>
    <w:basedOn w:val="DefaultParagraphFont"/>
    <w:link w:val="FNETTableText"/>
    <w:locked/>
    <w:rsid w:val="00E93E88"/>
    <w:rPr>
      <w:rFonts w:ascii="Inter" w:eastAsia="Calibri" w:hAnsi="Inter"/>
      <w:color w:val="000000"/>
    </w:rPr>
  </w:style>
  <w:style w:type="paragraph" w:customStyle="1" w:styleId="FNETTableText">
    <w:name w:val="FNET Table Text"/>
    <w:basedOn w:val="Normal"/>
    <w:link w:val="FNETTableTextChar"/>
    <w:qFormat/>
    <w:rsid w:val="00E93E88"/>
    <w:pPr>
      <w:spacing w:after="0"/>
    </w:pPr>
  </w:style>
  <w:style w:type="character" w:customStyle="1" w:styleId="ui-provider">
    <w:name w:val="ui-provider"/>
    <w:basedOn w:val="DefaultParagraphFont"/>
    <w:rsid w:val="00D175F8"/>
  </w:style>
  <w:style w:type="character" w:customStyle="1" w:styleId="fontstyle01">
    <w:name w:val="fontstyle01"/>
    <w:basedOn w:val="DefaultParagraphFont"/>
    <w:rsid w:val="00A13A7B"/>
    <w:rPr>
      <w:rFonts w:ascii="Calibri" w:hAnsi="Calibri" w:cs="Calibri" w:hint="default"/>
      <w:b w:val="0"/>
      <w:bCs w:val="0"/>
      <w:i w:val="0"/>
      <w:iCs w:val="0"/>
      <w:color w:val="404040"/>
      <w:sz w:val="40"/>
      <w:szCs w:val="40"/>
    </w:rPr>
  </w:style>
  <w:style w:type="table" w:styleId="GridTable5Dark-Accent5">
    <w:name w:val="Grid Table 5 Dark Accent 5"/>
    <w:basedOn w:val="TableNormal"/>
    <w:uiPriority w:val="50"/>
    <w:rsid w:val="004E62DF"/>
    <w:pPr>
      <w:spacing w:after="0" w:line="240" w:lineRule="auto"/>
    </w:pPr>
    <w:tblPr>
      <w:tblStyleRowBandSize w:val="1"/>
      <w:tblStyleColBandSize w:val="1"/>
      <w:tblBorders>
        <w:top w:val="single" w:sz="4" w:space="0" w:color="F4F0E7" w:themeColor="background1"/>
        <w:left w:val="single" w:sz="4" w:space="0" w:color="F4F0E7" w:themeColor="background1"/>
        <w:bottom w:val="single" w:sz="4" w:space="0" w:color="F4F0E7" w:themeColor="background1"/>
        <w:right w:val="single" w:sz="4" w:space="0" w:color="F4F0E7" w:themeColor="background1"/>
        <w:insideH w:val="single" w:sz="4" w:space="0" w:color="F4F0E7" w:themeColor="background1"/>
        <w:insideV w:val="single" w:sz="4" w:space="0" w:color="F4F0E7" w:themeColor="background1"/>
      </w:tblBorders>
    </w:tblPr>
    <w:tcPr>
      <w:shd w:val="clear" w:color="auto" w:fill="E6F3FB" w:themeFill="accent5" w:themeFillTint="33"/>
    </w:tcPr>
    <w:tblStylePr w:type="firstRow">
      <w:rPr>
        <w:b/>
        <w:bCs/>
        <w:color w:val="F4F0E7" w:themeColor="background1"/>
      </w:rPr>
      <w:tblPr/>
      <w:tcPr>
        <w:tcBorders>
          <w:top w:val="single" w:sz="4" w:space="0" w:color="F4F0E7" w:themeColor="background1"/>
          <w:left w:val="single" w:sz="4" w:space="0" w:color="F4F0E7" w:themeColor="background1"/>
          <w:right w:val="single" w:sz="4" w:space="0" w:color="F4F0E7" w:themeColor="background1"/>
          <w:insideH w:val="nil"/>
          <w:insideV w:val="nil"/>
        </w:tcBorders>
        <w:shd w:val="clear" w:color="auto" w:fill="87C6EF" w:themeFill="accent5"/>
      </w:tcPr>
    </w:tblStylePr>
    <w:tblStylePr w:type="lastRow">
      <w:rPr>
        <w:b/>
        <w:bCs/>
        <w:color w:val="F4F0E7" w:themeColor="background1"/>
      </w:rPr>
      <w:tblPr/>
      <w:tcPr>
        <w:tcBorders>
          <w:left w:val="single" w:sz="4" w:space="0" w:color="F4F0E7" w:themeColor="background1"/>
          <w:bottom w:val="single" w:sz="4" w:space="0" w:color="F4F0E7" w:themeColor="background1"/>
          <w:right w:val="single" w:sz="4" w:space="0" w:color="F4F0E7" w:themeColor="background1"/>
          <w:insideH w:val="nil"/>
          <w:insideV w:val="nil"/>
        </w:tcBorders>
        <w:shd w:val="clear" w:color="auto" w:fill="87C6EF" w:themeFill="accent5"/>
      </w:tcPr>
    </w:tblStylePr>
    <w:tblStylePr w:type="firstCol">
      <w:rPr>
        <w:b/>
        <w:bCs/>
        <w:color w:val="F4F0E7" w:themeColor="background1"/>
      </w:rPr>
      <w:tblPr/>
      <w:tcPr>
        <w:tcBorders>
          <w:top w:val="single" w:sz="4" w:space="0" w:color="F4F0E7" w:themeColor="background1"/>
          <w:left w:val="single" w:sz="4" w:space="0" w:color="F4F0E7" w:themeColor="background1"/>
          <w:bottom w:val="single" w:sz="4" w:space="0" w:color="F4F0E7" w:themeColor="background1"/>
          <w:insideV w:val="nil"/>
        </w:tcBorders>
        <w:shd w:val="clear" w:color="auto" w:fill="87C6EF" w:themeFill="accent5"/>
      </w:tcPr>
    </w:tblStylePr>
    <w:tblStylePr w:type="lastCol">
      <w:rPr>
        <w:b/>
        <w:bCs/>
        <w:color w:val="F4F0E7" w:themeColor="background1"/>
      </w:rPr>
      <w:tblPr/>
      <w:tcPr>
        <w:tcBorders>
          <w:top w:val="single" w:sz="4" w:space="0" w:color="F4F0E7" w:themeColor="background1"/>
          <w:bottom w:val="single" w:sz="4" w:space="0" w:color="F4F0E7" w:themeColor="background1"/>
          <w:right w:val="single" w:sz="4" w:space="0" w:color="F4F0E7" w:themeColor="background1"/>
          <w:insideV w:val="nil"/>
        </w:tcBorders>
        <w:shd w:val="clear" w:color="auto" w:fill="87C6EF" w:themeFill="accent5"/>
      </w:tcPr>
    </w:tblStylePr>
    <w:tblStylePr w:type="band1Vert">
      <w:tblPr/>
      <w:tcPr>
        <w:shd w:val="clear" w:color="auto" w:fill="CEE8F8" w:themeFill="accent5" w:themeFillTint="66"/>
      </w:tcPr>
    </w:tblStylePr>
    <w:tblStylePr w:type="band1Horz">
      <w:tblPr/>
      <w:tcPr>
        <w:shd w:val="clear" w:color="auto" w:fill="CEE8F8" w:themeFill="accent5" w:themeFillTint="66"/>
      </w:tcPr>
    </w:tblStylePr>
  </w:style>
  <w:style w:type="table" w:styleId="GridTable5Dark-Accent4">
    <w:name w:val="Grid Table 5 Dark Accent 4"/>
    <w:basedOn w:val="TableNormal"/>
    <w:uiPriority w:val="50"/>
    <w:rsid w:val="004E62DF"/>
    <w:pPr>
      <w:spacing w:after="0" w:line="240" w:lineRule="auto"/>
    </w:pPr>
    <w:tblPr>
      <w:tblStyleRowBandSize w:val="1"/>
      <w:tblStyleColBandSize w:val="1"/>
      <w:tblBorders>
        <w:top w:val="single" w:sz="4" w:space="0" w:color="F4F0E7" w:themeColor="background1"/>
        <w:left w:val="single" w:sz="4" w:space="0" w:color="F4F0E7" w:themeColor="background1"/>
        <w:bottom w:val="single" w:sz="4" w:space="0" w:color="F4F0E7" w:themeColor="background1"/>
        <w:right w:val="single" w:sz="4" w:space="0" w:color="F4F0E7" w:themeColor="background1"/>
        <w:insideH w:val="single" w:sz="4" w:space="0" w:color="F4F0E7" w:themeColor="background1"/>
        <w:insideV w:val="single" w:sz="4" w:space="0" w:color="F4F0E7" w:themeColor="background1"/>
      </w:tblBorders>
    </w:tblPr>
    <w:tcPr>
      <w:shd w:val="clear" w:color="auto" w:fill="FBD4D2" w:themeFill="accent4" w:themeFillTint="33"/>
    </w:tcPr>
    <w:tblStylePr w:type="firstRow">
      <w:rPr>
        <w:b/>
        <w:bCs/>
        <w:color w:val="F4F0E7" w:themeColor="background1"/>
      </w:rPr>
      <w:tblPr/>
      <w:tcPr>
        <w:tcBorders>
          <w:top w:val="single" w:sz="4" w:space="0" w:color="F4F0E7" w:themeColor="background1"/>
          <w:left w:val="single" w:sz="4" w:space="0" w:color="F4F0E7" w:themeColor="background1"/>
          <w:right w:val="single" w:sz="4" w:space="0" w:color="F4F0E7" w:themeColor="background1"/>
          <w:insideH w:val="nil"/>
          <w:insideV w:val="nil"/>
        </w:tcBorders>
        <w:shd w:val="clear" w:color="auto" w:fill="EC2D23" w:themeFill="accent4"/>
      </w:tcPr>
    </w:tblStylePr>
    <w:tblStylePr w:type="lastRow">
      <w:rPr>
        <w:b/>
        <w:bCs/>
        <w:color w:val="F4F0E7" w:themeColor="background1"/>
      </w:rPr>
      <w:tblPr/>
      <w:tcPr>
        <w:tcBorders>
          <w:left w:val="single" w:sz="4" w:space="0" w:color="F4F0E7" w:themeColor="background1"/>
          <w:bottom w:val="single" w:sz="4" w:space="0" w:color="F4F0E7" w:themeColor="background1"/>
          <w:right w:val="single" w:sz="4" w:space="0" w:color="F4F0E7" w:themeColor="background1"/>
          <w:insideH w:val="nil"/>
          <w:insideV w:val="nil"/>
        </w:tcBorders>
        <w:shd w:val="clear" w:color="auto" w:fill="EC2D23" w:themeFill="accent4"/>
      </w:tcPr>
    </w:tblStylePr>
    <w:tblStylePr w:type="firstCol">
      <w:rPr>
        <w:b/>
        <w:bCs/>
        <w:color w:val="F4F0E7" w:themeColor="background1"/>
      </w:rPr>
      <w:tblPr/>
      <w:tcPr>
        <w:tcBorders>
          <w:top w:val="single" w:sz="4" w:space="0" w:color="F4F0E7" w:themeColor="background1"/>
          <w:left w:val="single" w:sz="4" w:space="0" w:color="F4F0E7" w:themeColor="background1"/>
          <w:bottom w:val="single" w:sz="4" w:space="0" w:color="F4F0E7" w:themeColor="background1"/>
          <w:insideV w:val="nil"/>
        </w:tcBorders>
        <w:shd w:val="clear" w:color="auto" w:fill="EC2D23" w:themeFill="accent4"/>
      </w:tcPr>
    </w:tblStylePr>
    <w:tblStylePr w:type="lastCol">
      <w:rPr>
        <w:b/>
        <w:bCs/>
        <w:color w:val="F4F0E7" w:themeColor="background1"/>
      </w:rPr>
      <w:tblPr/>
      <w:tcPr>
        <w:tcBorders>
          <w:top w:val="single" w:sz="4" w:space="0" w:color="F4F0E7" w:themeColor="background1"/>
          <w:bottom w:val="single" w:sz="4" w:space="0" w:color="F4F0E7" w:themeColor="background1"/>
          <w:right w:val="single" w:sz="4" w:space="0" w:color="F4F0E7" w:themeColor="background1"/>
          <w:insideV w:val="nil"/>
        </w:tcBorders>
        <w:shd w:val="clear" w:color="auto" w:fill="EC2D23" w:themeFill="accent4"/>
      </w:tcPr>
    </w:tblStylePr>
    <w:tblStylePr w:type="band1Vert">
      <w:tblPr/>
      <w:tcPr>
        <w:shd w:val="clear" w:color="auto" w:fill="F7AAA6" w:themeFill="accent4" w:themeFillTint="66"/>
      </w:tcPr>
    </w:tblStylePr>
    <w:tblStylePr w:type="band1Horz">
      <w:tblPr/>
      <w:tcPr>
        <w:shd w:val="clear" w:color="auto" w:fill="F7AAA6" w:themeFill="accent4" w:themeFillTint="66"/>
      </w:tcPr>
    </w:tblStylePr>
  </w:style>
  <w:style w:type="table" w:styleId="GridTable4-Accent6">
    <w:name w:val="Grid Table 4 Accent 6"/>
    <w:basedOn w:val="TableNormal"/>
    <w:uiPriority w:val="49"/>
    <w:rsid w:val="004E62DF"/>
    <w:pPr>
      <w:spacing w:after="0" w:line="240" w:lineRule="auto"/>
    </w:pPr>
    <w:tblPr>
      <w:tblStyleRowBandSize w:val="1"/>
      <w:tblStyleColBandSize w:val="1"/>
      <w:tblBorders>
        <w:top w:val="single" w:sz="4" w:space="0" w:color="E6D3DD" w:themeColor="accent6" w:themeTint="99"/>
        <w:left w:val="single" w:sz="4" w:space="0" w:color="E6D3DD" w:themeColor="accent6" w:themeTint="99"/>
        <w:bottom w:val="single" w:sz="4" w:space="0" w:color="E6D3DD" w:themeColor="accent6" w:themeTint="99"/>
        <w:right w:val="single" w:sz="4" w:space="0" w:color="E6D3DD" w:themeColor="accent6" w:themeTint="99"/>
        <w:insideH w:val="single" w:sz="4" w:space="0" w:color="E6D3DD" w:themeColor="accent6" w:themeTint="99"/>
        <w:insideV w:val="single" w:sz="4" w:space="0" w:color="E6D3DD" w:themeColor="accent6" w:themeTint="99"/>
      </w:tblBorders>
    </w:tblPr>
    <w:tblStylePr w:type="firstRow">
      <w:rPr>
        <w:b/>
        <w:bCs/>
        <w:color w:val="F4F0E7" w:themeColor="background1"/>
      </w:rPr>
      <w:tblPr/>
      <w:tcPr>
        <w:tcBorders>
          <w:top w:val="single" w:sz="4" w:space="0" w:color="D6B6C8" w:themeColor="accent6"/>
          <w:left w:val="single" w:sz="4" w:space="0" w:color="D6B6C8" w:themeColor="accent6"/>
          <w:bottom w:val="single" w:sz="4" w:space="0" w:color="D6B6C8" w:themeColor="accent6"/>
          <w:right w:val="single" w:sz="4" w:space="0" w:color="D6B6C8" w:themeColor="accent6"/>
          <w:insideH w:val="nil"/>
          <w:insideV w:val="nil"/>
        </w:tcBorders>
        <w:shd w:val="clear" w:color="auto" w:fill="D6B6C8" w:themeFill="accent6"/>
      </w:tcPr>
    </w:tblStylePr>
    <w:tblStylePr w:type="lastRow">
      <w:rPr>
        <w:b/>
        <w:bCs/>
      </w:rPr>
      <w:tblPr/>
      <w:tcPr>
        <w:tcBorders>
          <w:top w:val="double" w:sz="4" w:space="0" w:color="D6B6C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0F3" w:themeFill="accent6" w:themeFillTint="33"/>
      </w:tcPr>
    </w:tblStylePr>
    <w:tblStylePr w:type="band1Horz">
      <w:tblPr/>
      <w:tcPr>
        <w:shd w:val="clear" w:color="auto" w:fill="F6F0F3" w:themeFill="accent6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721A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13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9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uzanne@foodnetworkforethicaltrade.com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ustainweb.org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ustainweb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avin.ida-PC\Desktop\SugarTemplate.dotx" TargetMode="External"/></Relationships>
</file>

<file path=word/theme/theme1.xml><?xml version="1.0" encoding="utf-8"?>
<a:theme xmlns:a="http://schemas.openxmlformats.org/drawingml/2006/main" name="Office Theme">
  <a:themeElements>
    <a:clrScheme name="Custom 3">
      <a:dk1>
        <a:srgbClr val="000000"/>
      </a:dk1>
      <a:lt1>
        <a:srgbClr val="F4F0E7"/>
      </a:lt1>
      <a:dk2>
        <a:srgbClr val="DCCEB1"/>
      </a:dk2>
      <a:lt2>
        <a:srgbClr val="F58720"/>
      </a:lt2>
      <a:accent1>
        <a:srgbClr val="FCB315"/>
      </a:accent1>
      <a:accent2>
        <a:srgbClr val="109E4D"/>
      </a:accent2>
      <a:accent3>
        <a:srgbClr val="CDDDC8"/>
      </a:accent3>
      <a:accent4>
        <a:srgbClr val="EC2D23"/>
      </a:accent4>
      <a:accent5>
        <a:srgbClr val="87C6EF"/>
      </a:accent5>
      <a:accent6>
        <a:srgbClr val="D6B6C8"/>
      </a:accent6>
      <a:hlink>
        <a:srgbClr val="325BD6"/>
      </a:hlink>
      <a:folHlink>
        <a:srgbClr val="B15684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E834253741AB4F80C491FED5DEAE91" ma:contentTypeVersion="12" ma:contentTypeDescription="Create a new document." ma:contentTypeScope="" ma:versionID="2608cf94f8f013c5c8f8cd1de3444e19">
  <xsd:schema xmlns:xsd="http://www.w3.org/2001/XMLSchema" xmlns:xs="http://www.w3.org/2001/XMLSchema" xmlns:p="http://schemas.microsoft.com/office/2006/metadata/properties" xmlns:ns2="27daded0-86d3-4389-9b8e-f4e90d6cee7d" xmlns:ns3="78b89fd3-3f7b-49ba-bd60-e0d5f3235a2f" targetNamespace="http://schemas.microsoft.com/office/2006/metadata/properties" ma:root="true" ma:fieldsID="55a30697c6f9a678da8870887c1513df" ns2:_="" ns3:_="">
    <xsd:import namespace="27daded0-86d3-4389-9b8e-f4e90d6cee7d"/>
    <xsd:import namespace="78b89fd3-3f7b-49ba-bd60-e0d5f3235a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daded0-86d3-4389-9b8e-f4e90d6cee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b89fd3-3f7b-49ba-bd60-e0d5f3235a2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F112827-60A1-4A1E-8EB2-FE8065C51706}"/>
</file>

<file path=customXml/itemProps2.xml><?xml version="1.0" encoding="utf-8"?>
<ds:datastoreItem xmlns:ds="http://schemas.openxmlformats.org/officeDocument/2006/customXml" ds:itemID="{3190D745-2FFB-4B52-8BA0-3C648B59E790}">
  <ds:schemaRefs>
    <ds:schemaRef ds:uri="http://schemas.microsoft.com/office/2006/metadata/properties"/>
    <ds:schemaRef ds:uri="http://schemas.microsoft.com/office/infopath/2007/PartnerControls"/>
    <ds:schemaRef ds:uri="1afa36d2-8366-490c-8e5c-092acf3aa9ee"/>
  </ds:schemaRefs>
</ds:datastoreItem>
</file>

<file path=customXml/itemProps3.xml><?xml version="1.0" encoding="utf-8"?>
<ds:datastoreItem xmlns:ds="http://schemas.openxmlformats.org/officeDocument/2006/customXml" ds:itemID="{629B11C6-58D9-4CE8-8DB6-88118F2A149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D8F9503-4EF7-4287-8959-87BE7C211DD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SugarTemplate</Template>
  <TotalTime>3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Gavin</dc:creator>
  <cp:lastModifiedBy>Suzanne Natelson</cp:lastModifiedBy>
  <cp:revision>6</cp:revision>
  <cp:lastPrinted>2022-10-04T21:28:00Z</cp:lastPrinted>
  <dcterms:created xsi:type="dcterms:W3CDTF">2025-01-21T10:14:00Z</dcterms:created>
  <dcterms:modified xsi:type="dcterms:W3CDTF">2025-01-21T10:17:00Z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0x0101001DE834253741AB4F80C491FED5DEAE91</vt:lpwstr>
  </property>
  <property fmtid="{D5CDD505-2E9C-101B-9397-08002B2CF9AE}" pid="3" name="MediaServiceImageTags">
    <vt:lpwstr/>
  </property>
</Properties>
</file>